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B206B" w14:textId="78A0FC6B" w:rsidR="005E66C2" w:rsidRPr="00F976D8" w:rsidRDefault="00F976D8">
      <w:pPr>
        <w:pStyle w:val="Title"/>
        <w:rPr>
          <w:sz w:val="48"/>
          <w:szCs w:val="48"/>
        </w:rPr>
      </w:pPr>
      <w:r w:rsidRPr="00F976D8">
        <w:rPr>
          <w:noProof/>
          <w:sz w:val="48"/>
          <w:szCs w:val="48"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7BDA49D5" wp14:editId="485D0580">
                <wp:simplePos x="0" y="0"/>
                <wp:positionH relativeFrom="page">
                  <wp:posOffset>985019</wp:posOffset>
                </wp:positionH>
                <wp:positionV relativeFrom="page">
                  <wp:posOffset>1401069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E0EC8" id="Text border lines" o:spid="_x0000_s1026" alt="Design Element" style="position:absolute;margin-left:77.55pt;margin-top:110.3pt;width:630.7pt;height:51.85pt;z-index:-251645441;mso-position-horizontal-relative:page;mso-position-vertical-relative:page;mso-width-relative:margin;mso-height-relative:margin" coordsize="80126,6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" o:allowincell="f">
                <v:group id="Group 28" o:spid="_x0000_s1027" style="position:absolute;width:31729;height:6573" coordsize="25197,6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" strokecolor="#666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" strokecolor="#666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" strokecolor="#666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" strokecolor="#666 [1951]"/>
                </v:group>
                <w10:wrap anchorx="page" anchory="page"/>
              </v:group>
            </w:pict>
          </mc:Fallback>
        </mc:AlternateContent>
      </w:r>
      <w:r w:rsidRPr="00F976D8">
        <w:rPr>
          <w:noProof/>
          <w:sz w:val="48"/>
          <w:szCs w:val="48"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0200BCEB" wp14:editId="6039A85A">
                <wp:simplePos x="0" y="0"/>
                <wp:positionH relativeFrom="page">
                  <wp:posOffset>4279899</wp:posOffset>
                </wp:positionH>
                <wp:positionV relativeFrom="page">
                  <wp:posOffset>1111509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7CA22" id="Group 23" o:spid="_x0000_s1026" alt="'Of' text in fancy script" style="position:absolute;margin-left:337pt;margin-top:87.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&#13;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&#13;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5f5f5f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&#13;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sdt>
        <w:sdtPr>
          <w:rPr>
            <w:sz w:val="48"/>
            <w:szCs w:val="48"/>
          </w:rPr>
          <w:alias w:val="Certificate:"/>
          <w:tag w:val="Certificate:"/>
          <w:id w:val="55435526"/>
          <w:placeholder>
            <w:docPart w:val="A93C64D18ADF43E39D7B5774E9C427D4"/>
          </w:placeholder>
          <w:temporary/>
          <w:showingPlcHdr/>
          <w15:appearance w15:val="hidden"/>
        </w:sdtPr>
        <w:sdtEndPr/>
        <w:sdtContent>
          <w:r w:rsidR="000320C2" w:rsidRPr="00F976D8">
            <w:rPr>
              <w:sz w:val="48"/>
              <w:szCs w:val="48"/>
            </w:rPr>
            <w:t>Certificate</w:t>
          </w:r>
        </w:sdtContent>
      </w:sdt>
      <w:r w:rsidR="00152F24" w:rsidRPr="00F976D8">
        <w:rPr>
          <w:sz w:val="48"/>
          <w:szCs w:val="48"/>
        </w:rPr>
        <w:t xml:space="preserve"> </w:t>
      </w:r>
      <w:r w:rsidR="00101385">
        <w:rPr>
          <w:sz w:val="48"/>
          <w:szCs w:val="48"/>
        </w:rPr>
        <w:t>completion</w:t>
      </w:r>
    </w:p>
    <w:p w14:paraId="694778BE" w14:textId="48719BB0" w:rsidR="005E66C2" w:rsidRPr="00101385" w:rsidRDefault="00101385" w:rsidP="00006B66">
      <w:pPr>
        <w:pStyle w:val="Heading1"/>
        <w:rPr>
          <w:b/>
          <w:bCs/>
          <w:sz w:val="40"/>
          <w:szCs w:val="40"/>
        </w:rPr>
      </w:pPr>
      <w:r w:rsidRPr="00101385">
        <w:rPr>
          <w:b/>
          <w:bCs/>
          <w:sz w:val="40"/>
          <w:szCs w:val="40"/>
        </w:rPr>
        <w:t>Participant Name</w:t>
      </w:r>
    </w:p>
    <w:p w14:paraId="75F002FD" w14:textId="3C2F1B2F" w:rsidR="005E66C2" w:rsidRDefault="00101385">
      <w:r>
        <w:t>c</w:t>
      </w:r>
      <w:r w:rsidR="00F976D8">
        <w:t>ompleted the following educational training:</w:t>
      </w:r>
    </w:p>
    <w:p w14:paraId="13AF8851" w14:textId="11CF7F55" w:rsidR="005E66C2" w:rsidRPr="00F976D8" w:rsidRDefault="00101385" w:rsidP="00006B66">
      <w:pPr>
        <w:pStyle w:val="Heading2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7" behindDoc="0" locked="0" layoutInCell="1" allowOverlap="1" wp14:anchorId="1EEDCD0E" wp14:editId="5E3FCDC1">
                <wp:simplePos x="0" y="0"/>
                <wp:positionH relativeFrom="column">
                  <wp:posOffset>937260</wp:posOffset>
                </wp:positionH>
                <wp:positionV relativeFrom="paragraph">
                  <wp:posOffset>516890</wp:posOffset>
                </wp:positionV>
                <wp:extent cx="6800850" cy="727075"/>
                <wp:effectExtent l="0" t="0" r="1905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E8A9A" w14:textId="0E12B54C" w:rsidR="00F976D8" w:rsidRDefault="00101385" w:rsidP="00446638">
                            <w:pPr>
                              <w:jc w:val="left"/>
                            </w:pPr>
                            <w:r>
                              <w:t>(</w:t>
                            </w:r>
                            <w:r w:rsidR="00446638">
                              <w:t>Include Course</w:t>
                            </w:r>
                            <w:r w:rsidR="00F976D8">
                              <w:t xml:space="preserve"> </w:t>
                            </w:r>
                            <w:r>
                              <w:t>D</w:t>
                            </w:r>
                            <w:r w:rsidR="00F976D8">
                              <w:t>escription</w:t>
                            </w:r>
                            <w:r w:rsidR="00AB2094">
                              <w:t xml:space="preserve"> - Showing connection to CESP Content Outline</w:t>
                            </w:r>
                            <w:r>
                              <w:t>)</w:t>
                            </w:r>
                          </w:p>
                          <w:p w14:paraId="6CBDA4C3" w14:textId="1D832E12" w:rsidR="00446638" w:rsidRDefault="00446638" w:rsidP="00446638">
                            <w:pPr>
                              <w:jc w:val="left"/>
                            </w:pPr>
                            <w:r>
                              <w:t>Insert Credit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DCD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8pt;margin-top:40.7pt;width:535.5pt;height:57.25pt;z-index:2516730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">
                <v:textbox>
                  <w:txbxContent>
                    <w:p w14:paraId="7A1E8A9A" w14:textId="0E12B54C" w:rsidR="00F976D8" w:rsidRDefault="00101385" w:rsidP="00446638">
                      <w:pPr>
                        <w:jc w:val="left"/>
                      </w:pPr>
                      <w:r>
                        <w:t>(</w:t>
                      </w:r>
                      <w:r w:rsidR="00446638">
                        <w:t>Include Course</w:t>
                      </w:r>
                      <w:r w:rsidR="00F976D8">
                        <w:t xml:space="preserve"> </w:t>
                      </w:r>
                      <w:r>
                        <w:t>D</w:t>
                      </w:r>
                      <w:r w:rsidR="00F976D8">
                        <w:t>escription</w:t>
                      </w:r>
                      <w:r w:rsidR="00AB2094">
                        <w:t xml:space="preserve"> - Showing connection to CESP Content Outline</w:t>
                      </w:r>
                      <w:r>
                        <w:t>)</w:t>
                      </w:r>
                    </w:p>
                    <w:p w14:paraId="6CBDA4C3" w14:textId="1D832E12" w:rsidR="00446638" w:rsidRDefault="00446638" w:rsidP="00446638">
                      <w:pPr>
                        <w:jc w:val="left"/>
                      </w:pPr>
                      <w:r>
                        <w:t>Insert Credit Hours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6638">
        <w:rPr>
          <w:sz w:val="52"/>
          <w:szCs w:val="52"/>
        </w:rPr>
        <w:t xml:space="preserve">INSERT </w:t>
      </w:r>
      <w:r w:rsidR="00F976D8" w:rsidRPr="00F976D8">
        <w:rPr>
          <w:sz w:val="52"/>
          <w:szCs w:val="52"/>
        </w:rPr>
        <w:t>course title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14:paraId="34C85A76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500D4E30" w14:textId="02376303" w:rsidR="008B62B2" w:rsidRDefault="004D5A21">
            <w:pPr>
              <w:spacing w:after="0" w:line="240" w:lineRule="auto"/>
            </w:pPr>
            <w:r>
              <w:t>(INSERT LOGO HERE)</w: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666666" w:themeColor="text2" w:themeTint="99"/>
                <w:insideH w:val="single" w:sz="8" w:space="0" w:color="666666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534"/>
              <w:gridCol w:w="6093"/>
            </w:tblGrid>
            <w:tr w:rsidR="004D5A21" w:rsidRPr="008B62B2" w14:paraId="0CC8D77B" w14:textId="77777777" w:rsidTr="00101385">
              <w:trPr>
                <w:trHeight w:val="2322"/>
                <w:jc w:val="right"/>
              </w:trPr>
              <w:tc>
                <w:tcPr>
                  <w:tcW w:w="2385" w:type="dxa"/>
                  <w:vAlign w:val="bottom"/>
                </w:tcPr>
                <w:p w14:paraId="297D5B36" w14:textId="66DC22C3" w:rsidR="008B62B2" w:rsidRPr="008B62B2" w:rsidRDefault="00F976D8" w:rsidP="00AB2094">
                  <w:pPr>
                    <w:pStyle w:val="Heading3"/>
                    <w:jc w:val="left"/>
                  </w:pPr>
                  <w:r>
                    <w:t xml:space="preserve">Presenter </w:t>
                  </w:r>
                  <w:r w:rsidR="00101385">
                    <w:t>Na</w:t>
                  </w:r>
                  <w:bookmarkStart w:id="0" w:name="_GoBack"/>
                  <w:bookmarkEnd w:id="0"/>
                  <w:r w:rsidR="00101385">
                    <w:t>me</w:t>
                  </w:r>
                  <w:r w:rsidR="00EA5309">
                    <w:t xml:space="preserve"> &amp; SIGNATURE</w:t>
                  </w:r>
                  <w:r w:rsidR="00101385">
                    <w:t>,</w:t>
                  </w:r>
                  <w:r w:rsidR="00AB2094">
                    <w:t xml:space="preserve"> </w:t>
                  </w:r>
                  <w:r w:rsidR="00101385">
                    <w:t>title                       company</w:t>
                  </w:r>
                  <w:r w:rsidR="004D5A21">
                    <w:br/>
                  </w:r>
                  <w:r>
                    <w:t>Date</w:t>
                  </w:r>
                </w:p>
              </w:tc>
              <w:tc>
                <w:tcPr>
                  <w:tcW w:w="5735" w:type="dxa"/>
                  <w:vAlign w:val="bottom"/>
                </w:tcPr>
                <w:p w14:paraId="4920DCF1" w14:textId="2EAE4C5C" w:rsidR="008B62B2" w:rsidRPr="008B62B2" w:rsidRDefault="008B62B2" w:rsidP="008B62B2">
                  <w:pPr>
                    <w:pStyle w:val="Heading4"/>
                  </w:pPr>
                </w:p>
              </w:tc>
            </w:tr>
          </w:tbl>
          <w:p w14:paraId="446D6BAB" w14:textId="77777777" w:rsidR="008B62B2" w:rsidRDefault="008B62B2">
            <w:pPr>
              <w:spacing w:after="0" w:line="240" w:lineRule="auto"/>
            </w:pPr>
          </w:p>
        </w:tc>
      </w:tr>
    </w:tbl>
    <w:p w14:paraId="177C2F51" w14:textId="122FF119" w:rsidR="00C3141C" w:rsidRDefault="00B60277" w:rsidP="00C3141C">
      <w:pPr>
        <w:pStyle w:val="NoSpacing"/>
        <w:jc w:val="left"/>
      </w:pPr>
      <w:r>
        <w:t xml:space="preserve">Note: This certificate is meant to be used as a template. </w:t>
      </w:r>
    </w:p>
    <w:p w14:paraId="05432475" w14:textId="6FF14F4D" w:rsidR="00982BCF" w:rsidRDefault="00B60277" w:rsidP="00C3141C">
      <w:pPr>
        <w:pStyle w:val="NoSpacing"/>
        <w:jc w:val="left"/>
      </w:pPr>
      <w:r>
        <w:t>The ESPCC does not pre-approve Continuing Education (CE) credits.</w:t>
      </w:r>
    </w:p>
    <w:sectPr w:rsidR="00982BCF" w:rsidSect="00DD1D5B">
      <w:headerReference w:type="default" r:id="rId9"/>
      <w:footerReference w:type="default" r:id="rId10"/>
      <w:headerReference w:type="first" r:id="rId11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C1118" w14:textId="77777777" w:rsidR="00EA73FA" w:rsidRDefault="00EA73FA">
      <w:pPr>
        <w:spacing w:after="0" w:line="240" w:lineRule="auto"/>
      </w:pPr>
      <w:r>
        <w:separator/>
      </w:r>
    </w:p>
  </w:endnote>
  <w:endnote w:type="continuationSeparator" w:id="0">
    <w:p w14:paraId="2B4BB3F0" w14:textId="77777777" w:rsidR="00EA73FA" w:rsidRDefault="00EA7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F06801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F0F21" w14:textId="77777777" w:rsidR="00EA73FA" w:rsidRDefault="00EA73FA">
      <w:pPr>
        <w:spacing w:after="0" w:line="240" w:lineRule="auto"/>
      </w:pPr>
      <w:r>
        <w:separator/>
      </w:r>
    </w:p>
  </w:footnote>
  <w:footnote w:type="continuationSeparator" w:id="0">
    <w:p w14:paraId="0EAA40CB" w14:textId="77777777" w:rsidR="00EA73FA" w:rsidRDefault="00EA7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079E1" w14:textId="77777777"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58160321" wp14:editId="5F82ED7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4EEA25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&#13;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" filled="f" strokecolor="#5f5f5f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&#13;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4A514" w14:textId="77777777"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3CDCDE53" wp14:editId="0049E5C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9EE924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&#13;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" filled="f" strokecolor="#5f5f5f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&#13;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6D8"/>
    <w:rsid w:val="00005485"/>
    <w:rsid w:val="00006B66"/>
    <w:rsid w:val="000320C2"/>
    <w:rsid w:val="000904A2"/>
    <w:rsid w:val="000B3AB8"/>
    <w:rsid w:val="00101385"/>
    <w:rsid w:val="00106A0B"/>
    <w:rsid w:val="00107117"/>
    <w:rsid w:val="00152F24"/>
    <w:rsid w:val="00162559"/>
    <w:rsid w:val="00306A78"/>
    <w:rsid w:val="00442795"/>
    <w:rsid w:val="00446638"/>
    <w:rsid w:val="004D5A21"/>
    <w:rsid w:val="004F1A3A"/>
    <w:rsid w:val="00575585"/>
    <w:rsid w:val="00581C4F"/>
    <w:rsid w:val="005E66C2"/>
    <w:rsid w:val="006D6821"/>
    <w:rsid w:val="007C49DA"/>
    <w:rsid w:val="007D7E74"/>
    <w:rsid w:val="008033BC"/>
    <w:rsid w:val="00873E8C"/>
    <w:rsid w:val="008A5513"/>
    <w:rsid w:val="008B62B2"/>
    <w:rsid w:val="00982BCF"/>
    <w:rsid w:val="00A3264F"/>
    <w:rsid w:val="00A36B7F"/>
    <w:rsid w:val="00AB2094"/>
    <w:rsid w:val="00AF4037"/>
    <w:rsid w:val="00B36BA2"/>
    <w:rsid w:val="00B60277"/>
    <w:rsid w:val="00C3141C"/>
    <w:rsid w:val="00D741D7"/>
    <w:rsid w:val="00DD1D5B"/>
    <w:rsid w:val="00DF562D"/>
    <w:rsid w:val="00E72630"/>
    <w:rsid w:val="00EA5309"/>
    <w:rsid w:val="00EA73FA"/>
    <w:rsid w:val="00F127B6"/>
    <w:rsid w:val="00F65C30"/>
    <w:rsid w:val="00F80C0E"/>
    <w:rsid w:val="00F9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A402D"/>
  <w15:docId w15:val="{03E42ECA-FE78-45B9-A906-D48606CAC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666666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DDDDD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DDDDD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DDDDD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DDDDDD" w:themeColor="accent1" w:shadow="1"/>
        <w:left w:val="single" w:sz="2" w:space="10" w:color="DDDDDD" w:themeColor="accent1" w:shadow="1"/>
        <w:bottom w:val="single" w:sz="2" w:space="10" w:color="DDDDDD" w:themeColor="accent1" w:shadow="1"/>
        <w:right w:val="single" w:sz="2" w:space="10" w:color="DDDDDD" w:themeColor="accent1" w:shadow="1"/>
      </w:pBdr>
      <w:ind w:left="1152" w:right="1152"/>
    </w:pPr>
    <w:rPr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00000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919191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DDDDD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DDDDD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DDDDDD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DDDDD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DDDDD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ath2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93C64D18ADF43E39D7B5774E9C42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CC103-A658-45D6-A1E3-4937E98DDB7E}"/>
      </w:docPartPr>
      <w:docPartBody>
        <w:p w:rsidR="00C5137D" w:rsidRDefault="000A2567">
          <w:pPr>
            <w:pStyle w:val="A93C64D18ADF43E39D7B5774E9C427D4"/>
          </w:pPr>
          <w:r>
            <w:t>Certificate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37D"/>
    <w:rsid w:val="000A2567"/>
    <w:rsid w:val="00C5137D"/>
    <w:rsid w:val="00DC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3C64D18ADF43E39D7B5774E9C427D4">
    <w:name w:val="A93C64D18ADF43E39D7B5774E9C427D4"/>
  </w:style>
  <w:style w:type="paragraph" w:customStyle="1" w:styleId="88CBA839B5BE486BA7021DFA76E721B3">
    <w:name w:val="88CBA839B5BE486BA7021DFA76E721B3"/>
  </w:style>
  <w:style w:type="paragraph" w:customStyle="1" w:styleId="B69075C3E59E44759F09F6BFE637878C">
    <w:name w:val="B69075C3E59E44759F09F6BFE637878C"/>
  </w:style>
  <w:style w:type="paragraph" w:customStyle="1" w:styleId="900CE060B4834A5EB295ED9D90C2D444">
    <w:name w:val="900CE060B4834A5EB295ED9D90C2D444"/>
  </w:style>
  <w:style w:type="paragraph" w:customStyle="1" w:styleId="ADAB1F6A75FF4C228E13F6564A795273">
    <w:name w:val="ADAB1F6A75FF4C228E13F6564A795273"/>
  </w:style>
  <w:style w:type="paragraph" w:customStyle="1" w:styleId="994FCFBDA5EB4CEDBF5BF12D4E3470CF">
    <w:name w:val="994FCFBDA5EB4CEDBF5BF12D4E3470CF"/>
  </w:style>
  <w:style w:type="paragraph" w:customStyle="1" w:styleId="60D30FCC78364AC6A52E6B261D496589">
    <w:name w:val="60D30FCC78364AC6A52E6B261D496589"/>
  </w:style>
  <w:style w:type="paragraph" w:customStyle="1" w:styleId="4289C909AF0345A1906BC620CCFE871C">
    <w:name w:val="4289C909AF0345A1906BC620CCFE871C"/>
  </w:style>
  <w:style w:type="paragraph" w:customStyle="1" w:styleId="D36337DF8E6A4586869657AA88953C3B">
    <w:name w:val="D36337DF8E6A4586869657AA88953C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C:\Users\path2\AppData\Roaming\Microsoft\Templates\Certificate of participation.dotx</Template>
  <TotalTime>34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Neubert</dc:creator>
  <cp:keywords/>
  <cp:lastModifiedBy>Kari Tietjen</cp:lastModifiedBy>
  <cp:revision>10</cp:revision>
  <dcterms:created xsi:type="dcterms:W3CDTF">2019-07-23T16:03:00Z</dcterms:created>
  <dcterms:modified xsi:type="dcterms:W3CDTF">2019-08-09T15:51:00Z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