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3D4" w:rsidRPr="00D573D4" w:rsidRDefault="00D573D4" w:rsidP="00D573D4">
      <w:pPr>
        <w:pStyle w:val="Date"/>
        <w:rPr>
          <w:rFonts w:asciiTheme="minorHAnsi" w:hAnsiTheme="minorHAnsi"/>
          <w:color w:val="auto"/>
          <w:sz w:val="30"/>
        </w:rPr>
      </w:pPr>
      <w:r w:rsidRPr="00D573D4">
        <w:rPr>
          <w:rFonts w:asciiTheme="minorHAnsi" w:hAnsiTheme="minorHAnsi"/>
          <w:noProof/>
          <w:color w:val="A18F8F" w:themeColor="text2" w:themeTint="99"/>
          <w:lang w:eastAsia="en-US"/>
        </w:rPr>
        <mc:AlternateContent>
          <mc:Choice Requires="wpg">
            <w:drawing>
              <wp:anchor distT="0" distB="0" distL="114300" distR="114300" simplePos="0" relativeHeight="251653117" behindDoc="1" locked="0" layoutInCell="1" allowOverlap="1">
                <wp:simplePos x="0" y="0"/>
                <wp:positionH relativeFrom="page">
                  <wp:posOffset>407670</wp:posOffset>
                </wp:positionH>
                <wp:positionV relativeFrom="page">
                  <wp:posOffset>452755</wp:posOffset>
                </wp:positionV>
                <wp:extent cx="9198610" cy="6866890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610" cy="6866890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3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E7C5E" w:rsidRDefault="000E7C5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Background Graphic&#10;" style="position:absolute;left:0;text-align:left;margin-left:32.1pt;margin-top:35.65pt;width:724.3pt;height:540.7pt;z-index:-251663363;mso-position-horizontal-relative:page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2011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">
                  <v:imagedata r:id="rId11" o:title=""/>
                  <v:path arrowok="t"/>
                </v:shape>
                <v:shape id="Black border" o:spid="_x0000_s1028" type="#_x0000_t75" style="position:absolute;left:95;width:91821;height:6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">
                  <v:imagedata r:id="rId12" o:title=""/>
                  <v:path arrowok="t"/>
                </v:shape>
                <v:rect id="Rectangular border" o:spid="_x0000_s1029" style="position:absolute;left:1809;top:1619;width:88341;height:65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" filled="f" strokecolor="#006ab2 [3206]" strokeweight="6.5pt">
                  <v:textbox>
                    <w:txbxContent>
                      <w:p w:rsidR="000E7C5E" w:rsidRDefault="000E7C5E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D573D4">
        <w:rPr>
          <w:rFonts w:asciiTheme="minorHAnsi" w:hAnsiTheme="minorHAnsi"/>
          <w:color w:val="A18F8F" w:themeColor="text2" w:themeTint="99"/>
          <w:sz w:val="30"/>
        </w:rPr>
        <w:t>Canadian Institute of Technology-Cairo Supported by ENERGY Corp.</w:t>
      </w:r>
    </w:p>
    <w:p w:rsidR="00D573D4" w:rsidRPr="00E858F4" w:rsidRDefault="00D573D4" w:rsidP="00D573D4"/>
    <w:p w:rsidR="00D573D4" w:rsidRPr="00D573D4" w:rsidRDefault="00D573D4" w:rsidP="00D573D4">
      <w:pPr>
        <w:rPr>
          <w:color w:val="A6A6A6" w:themeColor="background1" w:themeShade="A6"/>
          <w:sz w:val="28"/>
        </w:rPr>
      </w:pPr>
      <w:r w:rsidRPr="00D573D4">
        <w:rPr>
          <w:color w:val="A6A6A6" w:themeColor="background1" w:themeShade="A6"/>
          <w:sz w:val="28"/>
        </w:rPr>
        <w:t>Presents this</w:t>
      </w:r>
    </w:p>
    <w:p w:rsidR="000E7C5E" w:rsidRDefault="00D573D4">
      <w:pPr>
        <w:pStyle w:val="Title"/>
      </w:pPr>
      <w:r>
        <w:t>certificate of participation</w:t>
      </w:r>
    </w:p>
    <w:p w:rsidR="000E7C5E" w:rsidRDefault="0019504C">
      <w:pPr>
        <w:pStyle w:val="Name"/>
      </w:pPr>
      <w:sdt>
        <w:sdtPr>
          <w:id w:val="-1756204315"/>
          <w:placeholder>
            <w:docPart w:val="749EBA77E1084A81B087034C95F2FB87"/>
          </w:placeholder>
          <w:temporary/>
          <w:showingPlcHdr/>
          <w15:appearance w15:val="hidden"/>
        </w:sdtPr>
        <w:sdtEndPr/>
        <w:sdtContent>
          <w:r>
            <w:t>[Recipient Name]</w:t>
          </w:r>
        </w:sdtContent>
      </w:sdt>
    </w:p>
    <w:p w:rsidR="00D573D4" w:rsidRDefault="00D573D4" w:rsidP="00D573D4">
      <w:pPr>
        <w:pStyle w:val="Heading2"/>
        <w:rPr>
          <w:i/>
          <w:color w:val="595959" w:themeColor="text1" w:themeTint="A6"/>
          <w:sz w:val="24"/>
        </w:rPr>
      </w:pPr>
      <w:r w:rsidRPr="00CF4747">
        <w:rPr>
          <w:color w:val="595959" w:themeColor="text1" w:themeTint="A6"/>
          <w:sz w:val="24"/>
        </w:rPr>
        <w:t xml:space="preserve">For his active and invaluable participation during the conduct of two-day </w:t>
      </w:r>
      <w:r>
        <w:rPr>
          <w:color w:val="595959" w:themeColor="text1" w:themeTint="A6"/>
          <w:sz w:val="24"/>
        </w:rPr>
        <w:t>International workshop on “Development of Human Resource” held on 12-24 August 2017 at Cairo galleria, Cairo, Egypt.</w:t>
      </w:r>
    </w:p>
    <w:p w:rsidR="000E7C5E" w:rsidRDefault="00D573D4" w:rsidP="00D573D4">
      <w:r>
        <w:t>Given this on 23</w:t>
      </w:r>
      <w:r w:rsidRPr="00CF4747">
        <w:rPr>
          <w:vertAlign w:val="superscript"/>
        </w:rPr>
        <w:t>rd</w:t>
      </w:r>
      <w:r>
        <w:t xml:space="preserve"> of September two thousand seventeen, Cairo Egypt.</w:t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 w:rsidR="000E7C5E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AF618E6D50334FF8B1EA1D49C479E87D"/>
            </w:placeholder>
            <w:showingPlcHdr/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0E7C5E" w:rsidRDefault="00D573D4">
                <w:pPr>
                  <w:spacing w:after="0" w:line="240" w:lineRule="auto"/>
                </w:pPr>
                <w:r>
                  <w:rPr>
                    <w:rStyle w:val="PlaceholderText"/>
                  </w:rPr>
                  <w:t>Choose a building block.</w:t>
                </w:r>
              </w:p>
            </w:tc>
          </w:sdtContent>
        </w:sdt>
        <w:tc>
          <w:tcPr>
            <w:tcW w:w="927" w:type="dxa"/>
          </w:tcPr>
          <w:p w:rsidR="000E7C5E" w:rsidRDefault="000E7C5E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0E7C5E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0E7C5E" w:rsidRDefault="0019504C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FCF0601B1CA24644B01930904C4F64E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0E7C5E" w:rsidRDefault="0019504C"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tr w:rsidR="000E7C5E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0E7C5E" w:rsidRDefault="0019504C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898E2A95693649ADA8071112DB42C9C7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0E7C5E" w:rsidRDefault="0019504C"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 w:rsidR="000E7C5E" w:rsidRDefault="000E7C5E">
            <w:pPr>
              <w:spacing w:after="0" w:line="240" w:lineRule="auto"/>
            </w:pPr>
          </w:p>
        </w:tc>
      </w:tr>
    </w:tbl>
    <w:p w:rsidR="000E7C5E" w:rsidRDefault="000E7C5E"/>
    <w:sectPr w:rsidR="000E7C5E" w:rsidSect="00D573D4">
      <w:pgSz w:w="15840" w:h="12240" w:orient="landscape"/>
      <w:pgMar w:top="1350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04C" w:rsidRDefault="0019504C">
      <w:pPr>
        <w:spacing w:after="0" w:line="240" w:lineRule="auto"/>
      </w:pPr>
      <w:r>
        <w:separator/>
      </w:r>
    </w:p>
  </w:endnote>
  <w:endnote w:type="continuationSeparator" w:id="0">
    <w:p w:rsidR="0019504C" w:rsidRDefault="00195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04C" w:rsidRDefault="0019504C">
      <w:pPr>
        <w:spacing w:after="0" w:line="240" w:lineRule="auto"/>
      </w:pPr>
      <w:r>
        <w:separator/>
      </w:r>
    </w:p>
  </w:footnote>
  <w:footnote w:type="continuationSeparator" w:id="0">
    <w:p w:rsidR="0019504C" w:rsidRDefault="001950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removeDateAndTime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3D4"/>
    <w:rsid w:val="000E7C5E"/>
    <w:rsid w:val="0019504C"/>
    <w:rsid w:val="00D57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E51FAC"/>
  <w15:docId w15:val="{2B7CEC02-331F-4A87-B8E8-0293A3752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4E85" w:themeColor="accent3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color w:val="004E85" w:themeColor="accent3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004E85" w:themeColor="accent3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04E85" w:themeColor="accent3" w:themeShade="BF"/>
    </w:rPr>
  </w:style>
  <w:style w:type="paragraph" w:styleId="Date">
    <w:name w:val="Date"/>
    <w:basedOn w:val="Normal"/>
    <w:next w:val="Normal"/>
    <w:link w:val="DateChar"/>
    <w:uiPriority w:val="3"/>
    <w:unhideWhenUsed/>
    <w:qFormat/>
    <w:rsid w:val="00D573D4"/>
    <w:pPr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olor w:val="FFFFFF" w:themeColor="background1"/>
      <w:sz w:val="42"/>
      <w:szCs w:val="42"/>
    </w:rPr>
  </w:style>
  <w:style w:type="character" w:customStyle="1" w:styleId="DateChar">
    <w:name w:val="Date Char"/>
    <w:basedOn w:val="DefaultParagraphFont"/>
    <w:link w:val="Date"/>
    <w:uiPriority w:val="3"/>
    <w:rsid w:val="00D573D4"/>
    <w:rPr>
      <w:rFonts w:asciiTheme="majorHAnsi" w:eastAsiaTheme="majorEastAsia" w:hAnsiTheme="majorHAnsi" w:cstheme="majorBidi"/>
      <w:b/>
      <w:bCs/>
      <w:color w:val="FFFFFF" w:themeColor="background1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veed%20Ahmed\AppData\Roaming\Microsoft\Templates\Most%20Inspirational%20Player%20award%20certificate%20(editable%20titl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49EBA77E1084A81B087034C95F2FB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B2DB6-447D-4643-A999-0B034C4CDE24}"/>
      </w:docPartPr>
      <w:docPartBody>
        <w:p w:rsidR="00000000" w:rsidRDefault="00C9099B">
          <w:pPr>
            <w:pStyle w:val="749EBA77E1084A81B087034C95F2FB87"/>
          </w:pPr>
          <w:r>
            <w:t>[Recipient Name]</w:t>
          </w:r>
        </w:p>
      </w:docPartBody>
    </w:docPart>
    <w:docPart>
      <w:docPartPr>
        <w:name w:val="AF618E6D50334FF8B1EA1D49C479E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6A806-70FD-4634-A04F-A3E237EEC415}"/>
      </w:docPartPr>
      <w:docPartBody>
        <w:p w:rsidR="00000000" w:rsidRDefault="00C9099B">
          <w:pPr>
            <w:pStyle w:val="AF618E6D50334FF8B1EA1D49C479E87D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FCF0601B1CA24644B01930904C4F6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796F9-8037-4BE6-9836-178FBC2C76AA}"/>
      </w:docPartPr>
      <w:docPartBody>
        <w:p w:rsidR="00000000" w:rsidRDefault="00C9099B">
          <w:pPr>
            <w:pStyle w:val="FCF0601B1CA24644B01930904C4F64E3"/>
          </w:pPr>
          <w:r>
            <w:t>[Signatory name(s)]</w:t>
          </w:r>
        </w:p>
      </w:docPartBody>
    </w:docPart>
    <w:docPart>
      <w:docPartPr>
        <w:name w:val="898E2A95693649ADA8071112DB42C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F0CE4-B308-4C39-A6D0-FB8F286BCBC0}"/>
      </w:docPartPr>
      <w:docPartBody>
        <w:p w:rsidR="00000000" w:rsidRDefault="00C9099B">
          <w:pPr>
            <w:pStyle w:val="898E2A95693649ADA8071112DB42C9C7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99B"/>
    <w:rsid w:val="00C9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49EBA77E1084A81B087034C95F2FB87">
    <w:name w:val="749EBA77E1084A81B087034C95F2FB87"/>
  </w:style>
  <w:style w:type="paragraph" w:customStyle="1" w:styleId="0AEB819B579848299A0BF71D5B0C2C9D">
    <w:name w:val="0AEB819B579848299A0BF71D5B0C2C9D"/>
  </w:style>
  <w:style w:type="paragraph" w:customStyle="1" w:styleId="84B844974244453C9EB95369B7CC86F7">
    <w:name w:val="84B844974244453C9EB95369B7CC86F7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F618E6D50334FF8B1EA1D49C479E87D">
    <w:name w:val="AF618E6D50334FF8B1EA1D49C479E87D"/>
  </w:style>
  <w:style w:type="paragraph" w:customStyle="1" w:styleId="FCF0601B1CA24644B01930904C4F64E3">
    <w:name w:val="FCF0601B1CA24644B01930904C4F64E3"/>
  </w:style>
  <w:style w:type="paragraph" w:customStyle="1" w:styleId="898E2A95693649ADA8071112DB42C9C7">
    <w:name w:val="898E2A95693649ADA8071112DB42C9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B0FA1-DAB6-4FDF-9705-D1B4B74283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1AD244-249B-4F1F-94C4-FEA30CB59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Inspirational Player award certificate (editable title).dotx</Template>
  <TotalTime>3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For his active and invaluable participation during the conduct of two-day Intern</vt:lpstr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keywords/>
  <cp:lastModifiedBy>Alex</cp:lastModifiedBy>
  <cp:revision>1</cp:revision>
  <dcterms:created xsi:type="dcterms:W3CDTF">2017-02-16T10:01:00Z</dcterms:created>
  <dcterms:modified xsi:type="dcterms:W3CDTF">2017-02-16T10:04:00Z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TC031711129991</vt:lpwstr>
  </property>
</Properties>
</file>